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2752"/>
        <w:gridCol w:w="8192"/>
      </w:tblGrid>
      <w:tr w:rsidR="00804D05" w:rsidRPr="00804D05" w14:paraId="6ADB937B" w14:textId="77777777" w:rsidTr="00DB490C">
        <w:tc>
          <w:tcPr>
            <w:tcW w:w="3647" w:type="dxa"/>
          </w:tcPr>
          <w:p w14:paraId="591C1666" w14:textId="4203A6B6" w:rsidR="00AF3FB7" w:rsidRPr="00804D05" w:rsidRDefault="00DB490C" w:rsidP="00432940">
            <w:pPr>
              <w:pStyle w:val="Information"/>
              <w:rPr>
                <w:color w:val="auto"/>
              </w:rPr>
            </w:pPr>
            <w:r w:rsidRPr="00804D05">
              <w:rPr>
                <w:color w:val="auto"/>
              </w:rPr>
              <w:t>SALVE SOUL’S</w:t>
            </w:r>
          </w:p>
        </w:tc>
        <w:tc>
          <w:tcPr>
            <w:tcW w:w="7297" w:type="dxa"/>
            <w:tcBorders>
              <w:bottom w:val="single" w:sz="48" w:space="0" w:color="FFFFFF" w:themeColor="background1"/>
            </w:tcBorders>
          </w:tcPr>
          <w:p w14:paraId="6DDDA3A3" w14:textId="3165EC5C" w:rsidR="00AF3FB7" w:rsidRPr="00804D05" w:rsidRDefault="00DB490C" w:rsidP="00DB490C">
            <w:pPr>
              <w:pStyle w:val="Title"/>
              <w:rPr>
                <w:color w:val="auto"/>
              </w:rPr>
            </w:pPr>
            <w:r w:rsidRPr="00804D05">
              <w:rPr>
                <w:color w:val="auto"/>
              </w:rPr>
              <w:t>MONTHLY MUSIC PLAYLIST</w:t>
            </w:r>
          </w:p>
        </w:tc>
      </w:tr>
      <w:tr w:rsidR="00AD7229" w14:paraId="573C027C" w14:textId="77777777" w:rsidTr="00DB490C">
        <w:tc>
          <w:tcPr>
            <w:tcW w:w="3647" w:type="dxa"/>
          </w:tcPr>
          <w:p w14:paraId="04B5CBD9" w14:textId="5E81D86D" w:rsidR="0013072F" w:rsidRPr="00432940" w:rsidRDefault="00DB490C" w:rsidP="00432940">
            <w:pPr>
              <w:pStyle w:val="Heading1"/>
            </w:pPr>
            <w:r w:rsidRPr="00804D05">
              <w:rPr>
                <w:color w:val="auto"/>
              </w:rPr>
              <w:t>SEPT. 2021</w:t>
            </w:r>
          </w:p>
        </w:tc>
        <w:tc>
          <w:tcPr>
            <w:tcW w:w="7297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3DD609A0" w14:textId="00A580E9" w:rsidR="00AD7229" w:rsidRPr="00432940" w:rsidRDefault="00DB490C" w:rsidP="00432940">
            <w:r>
              <w:rPr>
                <w:noProof/>
              </w:rPr>
              <w:drawing>
                <wp:inline distT="0" distB="0" distL="0" distR="0" wp14:anchorId="684F113B" wp14:editId="31DC8E2C">
                  <wp:extent cx="3277354" cy="5826408"/>
                  <wp:effectExtent l="0" t="0" r="0" b="3175"/>
                  <wp:docPr id="1" name="Picture 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062" cy="586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29" w14:paraId="21B3CDBD" w14:textId="77777777" w:rsidTr="00DB490C">
        <w:tc>
          <w:tcPr>
            <w:tcW w:w="3647" w:type="dxa"/>
          </w:tcPr>
          <w:p w14:paraId="34383433" w14:textId="79726C36" w:rsidR="0013072F" w:rsidRPr="00432940" w:rsidRDefault="00DB490C" w:rsidP="00432940">
            <w:pPr>
              <w:pStyle w:val="Heading1"/>
            </w:pPr>
            <w:r w:rsidRPr="00804D05">
              <w:rPr>
                <w:color w:val="auto"/>
              </w:rPr>
              <w:lastRenderedPageBreak/>
              <w:t>OCT. 2021</w:t>
            </w:r>
          </w:p>
        </w:tc>
        <w:tc>
          <w:tcPr>
            <w:tcW w:w="729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4FBFA08" w14:textId="48892CBA" w:rsidR="00AD7229" w:rsidRPr="00432940" w:rsidRDefault="002A3E1D" w:rsidP="00432940">
            <w:r>
              <w:rPr>
                <w:noProof/>
              </w:rPr>
              <w:drawing>
                <wp:inline distT="0" distB="0" distL="0" distR="0" wp14:anchorId="53F20AB0" wp14:editId="1FA55EA8">
                  <wp:extent cx="3911097" cy="6953062"/>
                  <wp:effectExtent l="0" t="0" r="0" b="635"/>
                  <wp:docPr id="3" name="Picture 3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ab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667" cy="695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29" w:rsidRPr="00432940" w14:paraId="5B223E70" w14:textId="77777777" w:rsidTr="00DB490C">
        <w:tc>
          <w:tcPr>
            <w:tcW w:w="3647" w:type="dxa"/>
          </w:tcPr>
          <w:p w14:paraId="09E8946B" w14:textId="45ECE53C" w:rsidR="00AD7229" w:rsidRPr="00432940" w:rsidRDefault="00DB490C" w:rsidP="00432940">
            <w:pPr>
              <w:pStyle w:val="Heading1"/>
            </w:pPr>
            <w:r w:rsidRPr="00804D05">
              <w:rPr>
                <w:color w:val="auto"/>
              </w:rPr>
              <w:lastRenderedPageBreak/>
              <w:t>NOV. 2021</w:t>
            </w:r>
          </w:p>
        </w:tc>
        <w:tc>
          <w:tcPr>
            <w:tcW w:w="729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07080E88" w14:textId="12CB55CE" w:rsidR="00AD7229" w:rsidRPr="00432940" w:rsidRDefault="002A3E1D" w:rsidP="00432940">
            <w:r>
              <w:rPr>
                <w:noProof/>
              </w:rPr>
              <w:drawing>
                <wp:inline distT="0" distB="0" distL="0" distR="0" wp14:anchorId="1DA78286" wp14:editId="2A568333">
                  <wp:extent cx="3748135" cy="6663352"/>
                  <wp:effectExtent l="0" t="0" r="5080" b="4445"/>
                  <wp:docPr id="4" name="Picture 4" descr="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able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058" cy="668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29" w14:paraId="1ED92A86" w14:textId="77777777" w:rsidTr="00DB490C">
        <w:tc>
          <w:tcPr>
            <w:tcW w:w="3647" w:type="dxa"/>
          </w:tcPr>
          <w:p w14:paraId="478DF86F" w14:textId="77777777" w:rsidR="00AD7229" w:rsidRDefault="00DB490C" w:rsidP="00432940">
            <w:pPr>
              <w:pStyle w:val="Heading1"/>
              <w:rPr>
                <w:color w:val="auto"/>
              </w:rPr>
            </w:pPr>
            <w:r w:rsidRPr="00804D05">
              <w:rPr>
                <w:color w:val="auto"/>
              </w:rPr>
              <w:lastRenderedPageBreak/>
              <w:t>DEC.2021</w:t>
            </w:r>
          </w:p>
          <w:p w14:paraId="4BC23005" w14:textId="7900EB97" w:rsidR="008F102C" w:rsidRPr="008F102C" w:rsidRDefault="008F102C" w:rsidP="008F102C"/>
        </w:tc>
        <w:tc>
          <w:tcPr>
            <w:tcW w:w="7297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73B907C8" w14:textId="21AEBC67" w:rsidR="002A3E1D" w:rsidRPr="00432940" w:rsidRDefault="002A3E1D" w:rsidP="00771ECF">
            <w:pPr>
              <w:tabs>
                <w:tab w:val="right" w:pos="6905"/>
              </w:tabs>
            </w:pPr>
            <w:r>
              <w:rPr>
                <w:noProof/>
              </w:rPr>
              <w:drawing>
                <wp:inline distT="0" distB="0" distL="0" distR="0" wp14:anchorId="60B3B4FF" wp14:editId="0020207A">
                  <wp:extent cx="4952246" cy="6169493"/>
                  <wp:effectExtent l="0" t="0" r="1270" b="3175"/>
                  <wp:docPr id="24" name="Picture 2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30" cy="62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1ECF">
              <w:tab/>
            </w:r>
          </w:p>
          <w:p w14:paraId="2B5CB6AF" w14:textId="7DF06D47" w:rsidR="00AD7229" w:rsidRPr="00432940" w:rsidRDefault="00AD7229" w:rsidP="00432940"/>
        </w:tc>
      </w:tr>
      <w:tr w:rsidR="00AD7229" w14:paraId="21F73005" w14:textId="77777777" w:rsidTr="00DB490C">
        <w:trPr>
          <w:trHeight w:val="234"/>
        </w:trPr>
        <w:tc>
          <w:tcPr>
            <w:tcW w:w="3647" w:type="dxa"/>
          </w:tcPr>
          <w:p w14:paraId="0C410D15" w14:textId="77777777" w:rsidR="00AD7229" w:rsidRDefault="00AD7229"/>
        </w:tc>
        <w:tc>
          <w:tcPr>
            <w:tcW w:w="7297" w:type="dxa"/>
            <w:tcBorders>
              <w:top w:val="single" w:sz="48" w:space="0" w:color="FFFFFF" w:themeColor="background1"/>
            </w:tcBorders>
          </w:tcPr>
          <w:p w14:paraId="369F8D29" w14:textId="4C6259CA" w:rsidR="00AD7229" w:rsidRPr="00432940" w:rsidRDefault="002A3E1D" w:rsidP="00432940">
            <w:pPr>
              <w:pStyle w:val="Information"/>
            </w:pPr>
            <w:r>
              <w:rPr>
                <w:noProof/>
              </w:rPr>
              <w:drawing>
                <wp:inline distT="0" distB="0" distL="0" distR="0" wp14:anchorId="741B8334" wp14:editId="3A57A497">
                  <wp:extent cx="4363770" cy="5454713"/>
                  <wp:effectExtent l="0" t="0" r="0" b="0"/>
                  <wp:docPr id="25" name="Picture 25" descr="A picture containing text, receip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receipt, screensho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594" cy="545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DFE93" w14:textId="44A7EEF7" w:rsidR="00DB490C" w:rsidRDefault="00DB490C" w:rsidP="00DB490C">
      <w:pPr>
        <w:rPr>
          <w:b/>
          <w:bCs/>
          <w:color w:val="auto"/>
          <w:sz w:val="28"/>
          <w:szCs w:val="28"/>
        </w:rPr>
      </w:pPr>
      <w:r w:rsidRPr="00804D05">
        <w:rPr>
          <w:b/>
          <w:bCs/>
          <w:color w:val="auto"/>
          <w:sz w:val="28"/>
          <w:szCs w:val="28"/>
        </w:rPr>
        <w:t>JAN.2022</w:t>
      </w:r>
    </w:p>
    <w:p w14:paraId="7987645A" w14:textId="763AC7CA" w:rsidR="008F102C" w:rsidRPr="00804D05" w:rsidRDefault="008F102C" w:rsidP="00DB490C">
      <w:pPr>
        <w:rPr>
          <w:b/>
          <w:bCs/>
          <w:color w:val="auto"/>
        </w:rPr>
      </w:pPr>
    </w:p>
    <w:p w14:paraId="22F9E64B" w14:textId="77777777" w:rsidR="002022C5" w:rsidRDefault="002022C5"/>
    <w:sectPr w:rsidR="002022C5" w:rsidSect="009C23C3">
      <w:headerReference w:type="default" r:id="rId14"/>
      <w:footerReference w:type="default" r:id="rId15"/>
      <w:pgSz w:w="12240" w:h="15840" w:code="1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95D24" w14:textId="77777777" w:rsidR="00EB2D05" w:rsidRDefault="00EB2D05" w:rsidP="00AF3FB7">
      <w:r>
        <w:separator/>
      </w:r>
    </w:p>
  </w:endnote>
  <w:endnote w:type="continuationSeparator" w:id="0">
    <w:p w14:paraId="6DEA8477" w14:textId="77777777" w:rsidR="00EB2D05" w:rsidRDefault="00EB2D05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42E1" w14:textId="77777777"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40791946" wp14:editId="00CB58D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66CEB" id="Shape" o:spid="_x0000_s1026" alt="&quot;&quot;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C3F1" w14:textId="77777777" w:rsidR="00EB2D05" w:rsidRDefault="00EB2D05" w:rsidP="00AF3FB7">
      <w:r>
        <w:separator/>
      </w:r>
    </w:p>
  </w:footnote>
  <w:footnote w:type="continuationSeparator" w:id="0">
    <w:p w14:paraId="71E6A823" w14:textId="77777777" w:rsidR="00EB2D05" w:rsidRDefault="00EB2D05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CB51" w14:textId="77777777" w:rsidR="00AF3FB7" w:rsidRDefault="00D4080C">
    <w:pPr>
      <w:pStyle w:val="Header"/>
    </w:pPr>
    <w:r w:rsidRPr="00D4080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B6CE66" wp14:editId="601913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91A6E08" id="Group 23" o:spid="_x0000_s1026" alt="&quot;&quot;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3D1EEC2D" wp14:editId="66575C3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43349E0" id="Rectangle 21" o:spid="_x0000_s1026" alt="&quot;&quot;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90C"/>
    <w:rsid w:val="000B3E71"/>
    <w:rsid w:val="0012336A"/>
    <w:rsid w:val="0013072F"/>
    <w:rsid w:val="002022C5"/>
    <w:rsid w:val="00252CA4"/>
    <w:rsid w:val="002968D8"/>
    <w:rsid w:val="002A3E1D"/>
    <w:rsid w:val="00432940"/>
    <w:rsid w:val="0046794B"/>
    <w:rsid w:val="005C4CDF"/>
    <w:rsid w:val="00632D9B"/>
    <w:rsid w:val="006C60E6"/>
    <w:rsid w:val="006C6281"/>
    <w:rsid w:val="00771ECF"/>
    <w:rsid w:val="00804D05"/>
    <w:rsid w:val="00807833"/>
    <w:rsid w:val="008F102C"/>
    <w:rsid w:val="009C23C3"/>
    <w:rsid w:val="009C42F7"/>
    <w:rsid w:val="00AC5F9D"/>
    <w:rsid w:val="00AD7229"/>
    <w:rsid w:val="00AF3FB7"/>
    <w:rsid w:val="00BB1A54"/>
    <w:rsid w:val="00BC53BE"/>
    <w:rsid w:val="00D15294"/>
    <w:rsid w:val="00D4080C"/>
    <w:rsid w:val="00D47A43"/>
    <w:rsid w:val="00DB490C"/>
    <w:rsid w:val="00DD7041"/>
    <w:rsid w:val="00E050A1"/>
    <w:rsid w:val="00EB2D05"/>
    <w:rsid w:val="00F42ECF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95E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b\AppData\Roaming\Microsoft\Templates\Music%20festival%20pack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festival packing checklist</Template>
  <TotalTime>0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2022-01-13T22:13:00Z</dcterms:created>
  <dcterms:modified xsi:type="dcterms:W3CDTF">2022-01-13T22:13:00Z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